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/>
        <w:jc w:val="center"/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  <w:lang w:val="en-US" w:eastAsia="zh-CN"/>
        </w:rPr>
        <w:t>微信公众号学位外语水平</w:t>
      </w:r>
      <w:bookmarkStart w:id="0" w:name="_GoBack"/>
      <w:bookmarkEnd w:id="0"/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  <w:lang w:val="en-US" w:eastAsia="zh-CN"/>
        </w:rPr>
        <w:t>报名</w:t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  <w:t>操作说明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/>
        <w:jc w:val="center"/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815"/>
        <w:gridCol w:w="3815"/>
        <w:gridCol w:w="3815"/>
        <w:gridCol w:w="3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52" w:hRule="atLeast"/>
        </w:trPr>
        <w:tc>
          <w:tcPr>
            <w:tcW w:w="3815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lang w:val="en-US" w:eastAsia="zh-CN"/>
              </w:rPr>
              <w:drawing>
                <wp:inline distT="0" distB="0" distL="114300" distR="114300">
                  <wp:extent cx="1887220" cy="3620135"/>
                  <wp:effectExtent l="0" t="0" r="17780" b="18415"/>
                  <wp:docPr id="2" name="图片 2" descr="5c40ea14cbfed960d7dd84308158b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c40ea14cbfed960d7dd84308158b3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20" cy="362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5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drawing>
                <wp:inline distT="0" distB="0" distL="114300" distR="114300">
                  <wp:extent cx="1856105" cy="3892550"/>
                  <wp:effectExtent l="0" t="0" r="10795" b="12700"/>
                  <wp:docPr id="3" name="图片 3" descr="e11896915829ee5731d1465c21c0c7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11896915829ee5731d1465c21c0c7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105" cy="389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5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98650" cy="4036060"/>
                  <wp:effectExtent l="0" t="0" r="6350" b="254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0" cy="403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7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905635" cy="4039870"/>
                  <wp:effectExtent l="0" t="0" r="18415" b="17780"/>
                  <wp:docPr id="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635" cy="403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81" w:hRule="atLeast"/>
        </w:trPr>
        <w:tc>
          <w:tcPr>
            <w:tcW w:w="3815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1、在微信中搜索“常州大学教务处”并关注</w:t>
            </w:r>
          </w:p>
        </w:tc>
        <w:tc>
          <w:tcPr>
            <w:tcW w:w="3815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2、选择“办事指南”，点击“学位外语水平报名”</w:t>
            </w:r>
          </w:p>
        </w:tc>
        <w:tc>
          <w:tcPr>
            <w:tcW w:w="3815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3、初次登录请按要求填写相关信息注册</w:t>
            </w:r>
          </w:p>
        </w:tc>
        <w:tc>
          <w:tcPr>
            <w:tcW w:w="3817" w:type="dxa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420" w:lineRule="atLeast"/>
              <w:ind w:right="0"/>
              <w:jc w:val="center"/>
              <w:rPr>
                <w:rStyle w:val="7"/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4、请选择你学位对应语种报名</w:t>
            </w:r>
          </w:p>
        </w:tc>
      </w:tr>
    </w:tbl>
    <w:p>
      <w:pPr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/>
        <w:jc w:val="center"/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  <w:lang w:val="en-US" w:eastAsia="zh-CN"/>
        </w:rPr>
      </w:pPr>
    </w:p>
    <w:sectPr>
      <w:pgSz w:w="16838" w:h="11906" w:orient="landscape"/>
      <w:pgMar w:top="1134" w:right="1134" w:bottom="1134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zNTk0MzA5ZTkxZmNjYWYwNDM1MGZjYmQ1NDg4YjMifQ=="/>
  </w:docVars>
  <w:rsids>
    <w:rsidRoot w:val="1E6F67CD"/>
    <w:rsid w:val="05452169"/>
    <w:rsid w:val="08260157"/>
    <w:rsid w:val="0DC70DA1"/>
    <w:rsid w:val="19FD69AF"/>
    <w:rsid w:val="1E6F67CD"/>
    <w:rsid w:val="2D26483B"/>
    <w:rsid w:val="431C53A5"/>
    <w:rsid w:val="45EA09A3"/>
    <w:rsid w:val="48F0661D"/>
    <w:rsid w:val="4E8612FF"/>
    <w:rsid w:val="500241C0"/>
    <w:rsid w:val="6D535020"/>
    <w:rsid w:val="711D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Verdana" w:hAnsi="Verdana" w:cs="Verdana"/>
      <w:color w:val="CC0000"/>
      <w:kern w:val="0"/>
      <w:sz w:val="18"/>
      <w:szCs w:val="18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reader-word-layer reader-word-s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T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219</Words>
  <Characters>273</Characters>
  <Lines>0</Lines>
  <Paragraphs>0</Paragraphs>
  <TotalTime>77</TotalTime>
  <ScaleCrop>false</ScaleCrop>
  <LinksUpToDate>false</LinksUpToDate>
  <CharactersWithSpaces>273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2018-10-15T00:44:00Z</dcterms:created>
  <dc:creator>紫梦思晴</dc:creator>
  <cp:lastModifiedBy>清咖</cp:lastModifiedBy>
  <dcterms:modified xsi:type="dcterms:W3CDTF">2024-06-07T02:17:41Z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A05664994F7E4CD4B3729550A963196A_13</vt:lpwstr>
  </property>
</Properties>
</file>